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055" w:rsidRDefault="009759B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0116A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F9BF1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hJ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5Rop0&#10;INFGKI4ew2R64wpIqNTWht7oSb2ajabfHVK6aona88jw7WygLAsVyV1J2DgD+Lv+s2aQQw5exzGd&#10;GtsFSBgAOkU1zjc1+MkjOhxSOJ3O8mk2jeC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proofErr w:type="gramStart"/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proofErr w:type="gramEnd"/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proofErr w:type="gramStart"/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proofErr w:type="gramEnd"/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" filled="f" stroked="f">
                <v:textbox inset=",,0,0">
                  <w:txbxContent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Pr="00602277" w:rsidRDefault="009759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8B9AF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0N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TjBTp&#10;QKKNUBxNw2R64wpIqNTWht7oSb2ajabfHVK6aona88jw7WygLAsVyV1J2DgD+Lv+s2aQQw5exzGd&#10;GtsFSBgAOkU1zjc1+MkjOhxSOJ3O8mkW6SS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" filled="f" stroked="f">
                <v:textbox inset=",,0,0">
                  <w:txbxContent>
                    <w:p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03728" w:rsidRDefault="00646994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October 31, 2019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646994">
        <w:rPr>
          <w:rFonts w:ascii="Univers" w:hAnsi="Univers"/>
        </w:rPr>
        <w:t>. 13-1920</w:t>
      </w:r>
    </w:p>
    <w:p w:rsidR="00A03728" w:rsidRDefault="0064699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FAUCETS AND RECIRCULATION VALVES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>
        <w:rPr>
          <w:rFonts w:ascii="Univers" w:hAnsi="Univers"/>
        </w:rPr>
        <w:t>S</w:t>
      </w:r>
      <w:r w:rsidR="00A03728">
        <w:rPr>
          <w:rFonts w:ascii="Univers" w:hAnsi="Univers"/>
        </w:rPr>
        <w:t xml:space="preserve">T, </w:t>
      </w:r>
      <w:r w:rsidR="009759BB">
        <w:rPr>
          <w:rFonts w:ascii="Univers" w:hAnsi="Univers"/>
        </w:rPr>
        <w:t xml:space="preserve">Thursday, </w:t>
      </w:r>
      <w:r>
        <w:rPr>
          <w:rFonts w:ascii="Univers" w:hAnsi="Univers"/>
        </w:rPr>
        <w:t>November 21, 2019</w:t>
      </w:r>
    </w:p>
    <w:p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Pr="00646994" w:rsidRDefault="00A03728" w:rsidP="00646994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5" w:history="1">
        <w:r w:rsidR="00646994">
          <w:rPr>
            <w:rStyle w:val="Hyperlink"/>
          </w:rPr>
          <w:t>https://www.spokaneschools.org/Page/1035</w:t>
        </w:r>
      </w:hyperlink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9759B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Pam Tatosky, Purchasing Services, at 509-354-7127, no later than three days prior to the scheduled opening date so arrangement for the accommodations can be made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A34EF4">
        <w:rPr>
          <w:rFonts w:ascii="Univers" w:hAnsi="Univers"/>
        </w:rPr>
        <w:t xml:space="preserve">Shelley </w:t>
      </w:r>
      <w:proofErr w:type="spellStart"/>
      <w:r w:rsidR="00A34EF4">
        <w:rPr>
          <w:rFonts w:ascii="Univers" w:hAnsi="Univers"/>
        </w:rPr>
        <w:t>Redinger</w:t>
      </w:r>
      <w:proofErr w:type="spellEnd"/>
      <w:r>
        <w:rPr>
          <w:rFonts w:ascii="Univers" w:hAnsi="Univers"/>
        </w:rPr>
        <w:t>, Secretary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646994">
        <w:rPr>
          <w:rFonts w:ascii="Univers" w:hAnsi="Univers"/>
          <w:u w:val="single"/>
        </w:rPr>
        <w:t>November 7</w:t>
      </w:r>
      <w:r w:rsidR="00646994" w:rsidRPr="00646994">
        <w:rPr>
          <w:rFonts w:ascii="Univers" w:hAnsi="Univers"/>
          <w:u w:val="single"/>
          <w:vertAlign w:val="superscript"/>
        </w:rPr>
        <w:t>th</w:t>
      </w:r>
      <w:r w:rsidR="00646994">
        <w:rPr>
          <w:rFonts w:ascii="Univers" w:hAnsi="Univers"/>
          <w:u w:val="single"/>
        </w:rPr>
        <w:t xml:space="preserve"> and 14</w:t>
      </w:r>
      <w:r w:rsidR="00646994" w:rsidRPr="00646994">
        <w:rPr>
          <w:rFonts w:ascii="Univers" w:hAnsi="Univers"/>
          <w:u w:val="single"/>
          <w:vertAlign w:val="superscript"/>
        </w:rPr>
        <w:t>th</w:t>
      </w:r>
      <w:r w:rsidR="00646994">
        <w:rPr>
          <w:rFonts w:ascii="Univers" w:hAnsi="Univers"/>
          <w:u w:val="single"/>
        </w:rPr>
        <w:t>, 2019</w:t>
      </w:r>
      <w:bookmarkStart w:id="0" w:name="_GoBack"/>
      <w:bookmarkEnd w:id="0"/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r>
        <w:rPr>
          <w:rFonts w:ascii="Univers" w:hAnsi="Univers"/>
        </w:rPr>
        <w:t>c:ad.bid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781192-D199-43FD-841D-55326BA24832}"/>
    <w:embedBold r:id="rId2" w:fontKey="{2D64ECB7-3E09-457B-9AA8-F1CBA57101E0}"/>
    <w:embedItalic r:id="rId3" w:fontKey="{482B1AD8-A7CF-46CF-843F-1FF6984FEDE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390C4CCD-CD2F-4858-9FC2-31308D9FE1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BE9A02A-B7F2-446A-8884-035A85F7FE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2266451-E301-4B07-8C03-5465D2DB9AFE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BBF9F631-7FA7-4F9A-8631-E2E18C435F33}"/>
    <w:embedBold r:id="rId8" w:fontKey="{9573BCBC-8BBE-41C1-9B98-95C4EDC228ED}"/>
    <w:embedItalic r:id="rId9" w:fontKey="{982B550D-F8A4-4B99-A913-B1F47D9D9925}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7D5E069C-BB92-4B16-8042-43061FFD8F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5D20B09-4C53-4768-BB56-97639B5EFF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9E1"/>
    <w:rsid w:val="0009548F"/>
    <w:rsid w:val="001177A6"/>
    <w:rsid w:val="00173CD6"/>
    <w:rsid w:val="00266719"/>
    <w:rsid w:val="002F47B0"/>
    <w:rsid w:val="00337969"/>
    <w:rsid w:val="00362805"/>
    <w:rsid w:val="003B6000"/>
    <w:rsid w:val="003C74E4"/>
    <w:rsid w:val="004A43D8"/>
    <w:rsid w:val="004C40AE"/>
    <w:rsid w:val="005419E1"/>
    <w:rsid w:val="005F6E1F"/>
    <w:rsid w:val="00602277"/>
    <w:rsid w:val="0060322B"/>
    <w:rsid w:val="00646994"/>
    <w:rsid w:val="00673477"/>
    <w:rsid w:val="006A4919"/>
    <w:rsid w:val="006F7482"/>
    <w:rsid w:val="008704A8"/>
    <w:rsid w:val="008B1896"/>
    <w:rsid w:val="008C4CEF"/>
    <w:rsid w:val="009570E3"/>
    <w:rsid w:val="009759BB"/>
    <w:rsid w:val="00A03728"/>
    <w:rsid w:val="00A34EF4"/>
    <w:rsid w:val="00AE1B6E"/>
    <w:rsid w:val="00AE2055"/>
    <w:rsid w:val="00B71CA9"/>
    <w:rsid w:val="00B84886"/>
    <w:rsid w:val="00C06680"/>
    <w:rsid w:val="00C51030"/>
    <w:rsid w:val="00DD3400"/>
    <w:rsid w:val="00E902F6"/>
    <w:rsid w:val="00F467D9"/>
    <w:rsid w:val="00F53C8A"/>
    <w:rsid w:val="00F7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  <o:colormenu v:ext="edit" fillcolor="#4a6425" strokecolor="#a35110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209D7074"/>
  <w15:docId w15:val="{B483E1A8-8664-474B-B4FD-9ECDD40D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4699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6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spokaneschools.org/Page/1035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</TotalTime>
  <Pages>1</Pages>
  <Words>140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2</cp:revision>
  <cp:lastPrinted>2011-10-07T23:11:00Z</cp:lastPrinted>
  <dcterms:created xsi:type="dcterms:W3CDTF">2019-10-29T21:44:00Z</dcterms:created>
  <dcterms:modified xsi:type="dcterms:W3CDTF">2019-10-29T21:44:00Z</dcterms:modified>
</cp:coreProperties>
</file>